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CBC8F" w14:textId="02D010EA" w:rsidR="00D6029A" w:rsidRDefault="00D6029A" w:rsidP="00C54C76"/>
    <w:p w14:paraId="0DF5ACC2" w14:textId="24F13E95" w:rsidR="008140BB" w:rsidRDefault="008140BB" w:rsidP="00C54C76"/>
    <w:p w14:paraId="55FAA522" w14:textId="3F4B9402" w:rsidR="008140BB" w:rsidRPr="00900E9A" w:rsidRDefault="008140BB" w:rsidP="00900E9A">
      <w:pPr>
        <w:jc w:val="center"/>
        <w:rPr>
          <w:b/>
          <w:bCs/>
          <w:sz w:val="24"/>
          <w:szCs w:val="24"/>
        </w:rPr>
      </w:pPr>
      <w:r w:rsidRPr="00900E9A">
        <w:rPr>
          <w:b/>
          <w:bCs/>
          <w:sz w:val="24"/>
          <w:szCs w:val="24"/>
        </w:rPr>
        <w:t>ANSUCHEN UM VEREINSFÖRDERUNG</w:t>
      </w:r>
    </w:p>
    <w:p w14:paraId="5179F548" w14:textId="4EC39BDA" w:rsidR="008140BB" w:rsidRDefault="008140BB" w:rsidP="00C54C76"/>
    <w:p w14:paraId="413EEC16" w14:textId="25F3E56E" w:rsidR="008140BB" w:rsidRDefault="008140BB" w:rsidP="00C54C76"/>
    <w:p w14:paraId="18B573D9" w14:textId="7F580526" w:rsidR="008140BB" w:rsidRPr="00900E9A" w:rsidRDefault="008140BB" w:rsidP="00C54C76">
      <w:pPr>
        <w:rPr>
          <w:b/>
          <w:bCs/>
          <w:sz w:val="24"/>
          <w:szCs w:val="24"/>
        </w:rPr>
      </w:pPr>
      <w:r w:rsidRPr="00900E9A">
        <w:rPr>
          <w:b/>
          <w:bCs/>
          <w:sz w:val="24"/>
          <w:szCs w:val="24"/>
        </w:rPr>
        <w:t>Antragsteller:</w:t>
      </w:r>
    </w:p>
    <w:p w14:paraId="6ECA8720" w14:textId="6AAECE6F" w:rsidR="008140BB" w:rsidRDefault="008140BB" w:rsidP="00C54C76"/>
    <w:p w14:paraId="4F32633F" w14:textId="5B164971" w:rsidR="008140BB" w:rsidRDefault="008140BB" w:rsidP="00C54C76"/>
    <w:p w14:paraId="010C60ED" w14:textId="2EE52A63" w:rsidR="008140BB" w:rsidRDefault="008140BB" w:rsidP="00C54C76">
      <w:r>
        <w:t>Verein: ____________________________________________________________________________________</w:t>
      </w:r>
    </w:p>
    <w:p w14:paraId="2897E6DE" w14:textId="65B33932" w:rsidR="008140BB" w:rsidRDefault="008140BB" w:rsidP="00C54C76"/>
    <w:p w14:paraId="27A612A0" w14:textId="77777777" w:rsidR="008140BB" w:rsidRDefault="008140BB" w:rsidP="00C54C76"/>
    <w:p w14:paraId="6D301994" w14:textId="54694021" w:rsidR="008140BB" w:rsidRDefault="008140BB" w:rsidP="00C54C76">
      <w:r>
        <w:t>Vereinsregisternummer: ______________________________________________________________________</w:t>
      </w:r>
    </w:p>
    <w:p w14:paraId="162E8576" w14:textId="64CE0814" w:rsidR="008140BB" w:rsidRDefault="008140BB" w:rsidP="00C54C76"/>
    <w:p w14:paraId="4F18DC27" w14:textId="77777777" w:rsidR="008140BB" w:rsidRDefault="008140BB" w:rsidP="00C54C76"/>
    <w:p w14:paraId="77DF6C30" w14:textId="07C2ABCC" w:rsidR="008140BB" w:rsidRDefault="008140BB" w:rsidP="00C54C76">
      <w:r>
        <w:t>Obmann/Obfrau: ____________________________________________________________________________</w:t>
      </w:r>
    </w:p>
    <w:p w14:paraId="52456C9A" w14:textId="4C643253" w:rsidR="008140BB" w:rsidRDefault="008140BB" w:rsidP="00C54C76"/>
    <w:p w14:paraId="3AEB86F3" w14:textId="78A4E839" w:rsidR="008140BB" w:rsidRDefault="008140BB" w:rsidP="00C54C76"/>
    <w:p w14:paraId="696DCBA4" w14:textId="7311498A" w:rsidR="008140BB" w:rsidRDefault="008140BB" w:rsidP="00C54C76">
      <w:r>
        <w:t>Mitgliederzahl des Vereins: ___________________________________________________________________</w:t>
      </w:r>
    </w:p>
    <w:p w14:paraId="793F21F3" w14:textId="060659FF" w:rsidR="008140BB" w:rsidRDefault="008140BB" w:rsidP="00C54C76"/>
    <w:p w14:paraId="3CB742B6" w14:textId="5D8706FF" w:rsidR="008140BB" w:rsidRDefault="008140BB" w:rsidP="00C54C76"/>
    <w:p w14:paraId="20245E66" w14:textId="3AA1F630" w:rsidR="008140BB" w:rsidRDefault="008140BB" w:rsidP="00C54C76">
      <w:r>
        <w:t>Adresse: __________________________________________________________________________________</w:t>
      </w:r>
    </w:p>
    <w:p w14:paraId="726E5664" w14:textId="0DF53B0F" w:rsidR="008140BB" w:rsidRDefault="008140BB" w:rsidP="00C54C76"/>
    <w:p w14:paraId="13E76453" w14:textId="2F008EA2" w:rsidR="008140BB" w:rsidRDefault="008140BB" w:rsidP="00C54C76"/>
    <w:p w14:paraId="436CA575" w14:textId="03D62633" w:rsidR="008140BB" w:rsidRDefault="008140BB" w:rsidP="00C54C76">
      <w:r>
        <w:t>Telefonnummer/</w:t>
      </w:r>
      <w:proofErr w:type="gramStart"/>
      <w:r>
        <w:t>Email</w:t>
      </w:r>
      <w:proofErr w:type="gramEnd"/>
      <w:r>
        <w:t>: ______________________________________________________________________</w:t>
      </w:r>
    </w:p>
    <w:p w14:paraId="49842507" w14:textId="6D8D67B7" w:rsidR="008140BB" w:rsidRDefault="008140BB" w:rsidP="00C54C76"/>
    <w:p w14:paraId="64D0C014" w14:textId="3765AEFC" w:rsidR="008140BB" w:rsidRDefault="008140BB" w:rsidP="00C54C76"/>
    <w:p w14:paraId="52F6CCB7" w14:textId="4D21C268" w:rsidR="008140BB" w:rsidRDefault="008140BB" w:rsidP="00C54C76">
      <w:r>
        <w:t>Der obige Verein ersucht um Zuerkennung</w:t>
      </w:r>
      <w:r w:rsidR="00900E9A">
        <w:t xml:space="preserve"> einer </w:t>
      </w:r>
      <w:proofErr w:type="spellStart"/>
      <w:r w:rsidR="00900E9A">
        <w:t>Vereinförderung</w:t>
      </w:r>
      <w:proofErr w:type="spellEnd"/>
      <w:r w:rsidR="00900E9A">
        <w:t xml:space="preserve"> für das Jahr __________________________</w:t>
      </w:r>
    </w:p>
    <w:p w14:paraId="232BDFE2" w14:textId="6538B23F" w:rsidR="00900E9A" w:rsidRDefault="00900E9A" w:rsidP="00C54C76"/>
    <w:p w14:paraId="4B1B1039" w14:textId="684A45C7" w:rsidR="00900E9A" w:rsidRDefault="00900E9A" w:rsidP="00C54C76"/>
    <w:p w14:paraId="0463D2CA" w14:textId="3B34D2DE" w:rsidR="00900E9A" w:rsidRDefault="00900E9A" w:rsidP="00C54C76">
      <w:r>
        <w:t xml:space="preserve">Subventionsansuchen sind </w:t>
      </w:r>
      <w:r w:rsidRPr="00900E9A">
        <w:rPr>
          <w:b/>
          <w:bCs/>
        </w:rPr>
        <w:t>bis spätestens 31.10.</w:t>
      </w:r>
      <w:r>
        <w:t xml:space="preserve"> des </w:t>
      </w:r>
      <w:proofErr w:type="gramStart"/>
      <w:r>
        <w:t>jeweiligen  Jahres</w:t>
      </w:r>
      <w:proofErr w:type="gramEnd"/>
      <w:r>
        <w:t xml:space="preserve"> beim  Gemeindeamt St. Georgen am Kreischberg einzureichen.</w:t>
      </w:r>
    </w:p>
    <w:p w14:paraId="748A68A2" w14:textId="7CDD14D2" w:rsidR="00900E9A" w:rsidRDefault="00900E9A" w:rsidP="00C54C76"/>
    <w:p w14:paraId="4874B3CD" w14:textId="40228E86" w:rsidR="00900E9A" w:rsidRDefault="00900E9A" w:rsidP="00C54C76"/>
    <w:p w14:paraId="08C2765C" w14:textId="34CB2AC1" w:rsidR="00900E9A" w:rsidRDefault="00900E9A" w:rsidP="00900E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Begründung des Ansuchens:</w:t>
      </w:r>
    </w:p>
    <w:p w14:paraId="7133F345" w14:textId="71089101" w:rsidR="00900E9A" w:rsidRDefault="00900E9A" w:rsidP="00900E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0AFC5C7" w14:textId="22434B38" w:rsidR="00900E9A" w:rsidRDefault="00900E9A" w:rsidP="00900E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A97ACA" w14:textId="22D849E3" w:rsidR="00900E9A" w:rsidRDefault="00900E9A" w:rsidP="00900E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E974D46" w14:textId="6D7C5F07" w:rsidR="00900E9A" w:rsidRDefault="00900E9A" w:rsidP="00900E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7567F43" w14:textId="14301296" w:rsidR="00900E9A" w:rsidRDefault="00900E9A" w:rsidP="00900E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345C469" w14:textId="3985A6FA" w:rsidR="00900E9A" w:rsidRDefault="00900E9A" w:rsidP="00C54C76"/>
    <w:p w14:paraId="5763A2DB" w14:textId="77777777" w:rsidR="00900E9A" w:rsidRDefault="00900E9A" w:rsidP="00C54C76"/>
    <w:p w14:paraId="0210F1A9" w14:textId="246B83D3" w:rsidR="00900E9A" w:rsidRDefault="00900E9A" w:rsidP="00C54C76">
      <w:r>
        <w:t>Bank: _____________________________________________________________________________________</w:t>
      </w:r>
    </w:p>
    <w:p w14:paraId="4BAD0E71" w14:textId="490FE841" w:rsidR="00900E9A" w:rsidRDefault="00900E9A" w:rsidP="00C54C76"/>
    <w:p w14:paraId="024DF257" w14:textId="0356963A" w:rsidR="00900E9A" w:rsidRDefault="00900E9A" w:rsidP="00C54C76"/>
    <w:p w14:paraId="2BCDDF67" w14:textId="3878BC92" w:rsidR="00900E9A" w:rsidRDefault="00900E9A" w:rsidP="00C54C76">
      <w:r>
        <w:t>Kontoinhaber(in): ___________________________________________________________________________</w:t>
      </w:r>
    </w:p>
    <w:p w14:paraId="0AE71199" w14:textId="5D9AC4EA" w:rsidR="00900E9A" w:rsidRDefault="00900E9A" w:rsidP="00C54C76"/>
    <w:p w14:paraId="158136E7" w14:textId="1923F2FE" w:rsidR="00900E9A" w:rsidRDefault="00900E9A" w:rsidP="00C54C76"/>
    <w:p w14:paraId="132DC129" w14:textId="7849D5A1" w:rsidR="00900E9A" w:rsidRDefault="00900E9A" w:rsidP="00C54C76">
      <w:r>
        <w:t>IBAN: ____________________________________________________________________________________</w:t>
      </w:r>
    </w:p>
    <w:p w14:paraId="43957900" w14:textId="584FC40C" w:rsidR="00900E9A" w:rsidRDefault="00900E9A" w:rsidP="00C54C76"/>
    <w:p w14:paraId="0720F267" w14:textId="16001E6E" w:rsidR="00900E9A" w:rsidRDefault="00900E9A" w:rsidP="00C54C76"/>
    <w:p w14:paraId="1D9C209A" w14:textId="13B8EABD" w:rsidR="00900E9A" w:rsidRDefault="00900E9A" w:rsidP="00C54C76">
      <w:r>
        <w:t>St. Georgen am Kreischberg, ______________              _____________________________________________</w:t>
      </w:r>
    </w:p>
    <w:p w14:paraId="38120823" w14:textId="40CBD2F6" w:rsidR="00900E9A" w:rsidRDefault="00900E9A" w:rsidP="00C54C76">
      <w:r>
        <w:tab/>
      </w:r>
      <w:r>
        <w:tab/>
      </w:r>
      <w:r>
        <w:tab/>
        <w:t xml:space="preserve">           Datum</w:t>
      </w:r>
      <w:r>
        <w:tab/>
      </w:r>
      <w:r>
        <w:tab/>
      </w:r>
      <w:r>
        <w:tab/>
        <w:t>Unterschrift (Vereinsobmann/-obfrau)</w:t>
      </w:r>
    </w:p>
    <w:sectPr w:rsidR="00900E9A" w:rsidSect="008E0D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720" w:footer="86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461DE" w14:textId="77777777" w:rsidR="00941931" w:rsidRDefault="00941931">
      <w:r>
        <w:separator/>
      </w:r>
    </w:p>
  </w:endnote>
  <w:endnote w:type="continuationSeparator" w:id="0">
    <w:p w14:paraId="2A20EE1E" w14:textId="77777777" w:rsidR="00941931" w:rsidRDefault="00941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49702" w14:textId="77777777" w:rsidR="00782406" w:rsidRDefault="0078240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678EC" w14:textId="77777777" w:rsidR="004517C8" w:rsidRDefault="004517C8">
    <w:pPr>
      <w:pStyle w:val="Fuzeile"/>
      <w:jc w:val="right"/>
    </w:pPr>
  </w:p>
  <w:p w14:paraId="7799B5F2" w14:textId="77777777" w:rsidR="004517C8" w:rsidRDefault="004517C8">
    <w:pPr>
      <w:pStyle w:val="Fuzeile"/>
      <w:jc w:val="right"/>
      <w:rPr>
        <w:b/>
      </w:rPr>
    </w:pPr>
    <w:r>
      <w:rPr>
        <w:b/>
      </w:rPr>
      <w:t xml:space="preserve">Seite </w:t>
    </w:r>
    <w:r>
      <w:rPr>
        <w:rStyle w:val="Seitenzahl"/>
        <w:b/>
      </w:rPr>
      <w:fldChar w:fldCharType="begin"/>
    </w:r>
    <w:r>
      <w:rPr>
        <w:rStyle w:val="Seitenzahl"/>
        <w:b/>
      </w:rPr>
      <w:instrText xml:space="preserve"> PAGE </w:instrText>
    </w:r>
    <w:r>
      <w:rPr>
        <w:rStyle w:val="Seitenzahl"/>
        <w:b/>
      </w:rPr>
      <w:fldChar w:fldCharType="separate"/>
    </w:r>
    <w:r w:rsidR="00B071BA">
      <w:rPr>
        <w:rStyle w:val="Seitenzahl"/>
        <w:b/>
        <w:noProof/>
      </w:rPr>
      <w:t>2</w:t>
    </w:r>
    <w:r>
      <w:rPr>
        <w:rStyle w:val="Seitenzahl"/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65283" w14:textId="318CF5CC" w:rsidR="004517C8" w:rsidRDefault="004517C8">
    <w:pPr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74785" w14:textId="77777777" w:rsidR="00941931" w:rsidRDefault="00941931">
      <w:r>
        <w:separator/>
      </w:r>
    </w:p>
  </w:footnote>
  <w:footnote w:type="continuationSeparator" w:id="0">
    <w:p w14:paraId="24393311" w14:textId="77777777" w:rsidR="00941931" w:rsidRDefault="00941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2308E" w14:textId="77777777" w:rsidR="00782406" w:rsidRDefault="0078240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0BF78" w14:textId="77777777" w:rsidR="00782406" w:rsidRDefault="0078240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97B0" w14:textId="77777777" w:rsidR="009E6B8F" w:rsidRDefault="008E3873" w:rsidP="009E6B8F">
    <w:pPr>
      <w:pStyle w:val="berschrift1"/>
      <w:tabs>
        <w:tab w:val="left" w:pos="142"/>
        <w:tab w:val="left" w:pos="567"/>
        <w:tab w:val="left" w:pos="709"/>
        <w:tab w:val="left" w:pos="1276"/>
        <w:tab w:val="left" w:pos="1418"/>
        <w:tab w:val="left" w:pos="1701"/>
        <w:tab w:val="left" w:pos="1843"/>
        <w:tab w:val="left" w:pos="2268"/>
        <w:tab w:val="left" w:pos="2835"/>
      </w:tabs>
      <w:ind w:left="142"/>
      <w:jc w:val="left"/>
      <w:rPr>
        <w:rFonts w:ascii="Arial" w:hAnsi="Arial" w:cs="Arial"/>
        <w:b/>
        <w:color w:val="339933"/>
        <w:sz w:val="44"/>
        <w:szCs w:val="44"/>
      </w:rPr>
    </w:pPr>
    <w:r>
      <w:rPr>
        <w:rFonts w:ascii="Arial" w:hAnsi="Arial" w:cs="Arial"/>
        <w:b/>
        <w:color w:val="339933"/>
        <w:sz w:val="44"/>
        <w:szCs w:val="44"/>
      </w:rPr>
      <w:t>G</w:t>
    </w:r>
    <w:r w:rsidR="004517C8" w:rsidRPr="005B19F7">
      <w:rPr>
        <w:rFonts w:ascii="Arial" w:hAnsi="Arial" w:cs="Arial"/>
        <w:b/>
        <w:color w:val="339933"/>
        <w:sz w:val="44"/>
        <w:szCs w:val="44"/>
      </w:rPr>
      <w:t>emeinde</w:t>
    </w:r>
  </w:p>
  <w:p w14:paraId="688EFC1F" w14:textId="77777777" w:rsidR="004517C8" w:rsidRPr="005B19F7" w:rsidRDefault="00BE036B" w:rsidP="009E6B8F">
    <w:pPr>
      <w:pStyle w:val="berschrift1"/>
      <w:tabs>
        <w:tab w:val="left" w:pos="142"/>
        <w:tab w:val="left" w:pos="567"/>
        <w:tab w:val="left" w:pos="709"/>
        <w:tab w:val="left" w:pos="1276"/>
        <w:tab w:val="left" w:pos="1418"/>
        <w:tab w:val="left" w:pos="1701"/>
        <w:tab w:val="left" w:pos="1843"/>
        <w:tab w:val="left" w:pos="2268"/>
        <w:tab w:val="left" w:pos="2835"/>
      </w:tabs>
      <w:ind w:left="142"/>
      <w:jc w:val="left"/>
      <w:rPr>
        <w:rFonts w:ascii="Arial" w:hAnsi="Arial" w:cs="Arial"/>
        <w:b/>
        <w:color w:val="339933"/>
        <w:sz w:val="44"/>
        <w:szCs w:val="4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3DA14512" wp14:editId="6EE39CA0">
          <wp:simplePos x="0" y="0"/>
          <wp:positionH relativeFrom="column">
            <wp:posOffset>4682490</wp:posOffset>
          </wp:positionH>
          <wp:positionV relativeFrom="paragraph">
            <wp:posOffset>21590</wp:posOffset>
          </wp:positionV>
          <wp:extent cx="847725" cy="967105"/>
          <wp:effectExtent l="0" t="0" r="9525" b="4445"/>
          <wp:wrapTight wrapText="bothSides">
            <wp:wrapPolygon edited="0">
              <wp:start x="0" y="0"/>
              <wp:lineTo x="0" y="21274"/>
              <wp:lineTo x="21357" y="21274"/>
              <wp:lineTo x="21357" y="0"/>
              <wp:lineTo x="0" y="0"/>
            </wp:wrapPolygon>
          </wp:wrapTight>
          <wp:docPr id="12" name="Bild 12" descr="Wappen_St_Georgen_Pri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appen_St_Georgen_Print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972" t="28708" r="39589" b="24492"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967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17C8" w:rsidRPr="005B19F7">
      <w:rPr>
        <w:rFonts w:ascii="Arial" w:hAnsi="Arial" w:cs="Arial"/>
        <w:b/>
        <w:color w:val="339933"/>
        <w:sz w:val="44"/>
        <w:szCs w:val="44"/>
      </w:rPr>
      <w:t xml:space="preserve">St. Georgen </w:t>
    </w:r>
    <w:r w:rsidR="00A96F90" w:rsidRPr="005B19F7">
      <w:rPr>
        <w:rFonts w:ascii="Arial" w:hAnsi="Arial" w:cs="Arial"/>
        <w:b/>
        <w:color w:val="339933"/>
        <w:sz w:val="44"/>
        <w:szCs w:val="44"/>
      </w:rPr>
      <w:t>am Kreischberg</w:t>
    </w:r>
  </w:p>
  <w:p w14:paraId="506B3283" w14:textId="77777777" w:rsidR="00A96F90" w:rsidRPr="005B19F7" w:rsidRDefault="00BE036B" w:rsidP="00894AEE">
    <w:pPr>
      <w:jc w:val="center"/>
      <w:rPr>
        <w:sz w:val="44"/>
        <w:szCs w:val="44"/>
      </w:rPr>
    </w:pPr>
    <w:r>
      <w:rPr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CFCA534" wp14:editId="735A9820">
              <wp:simplePos x="0" y="0"/>
              <wp:positionH relativeFrom="column">
                <wp:posOffset>93980</wp:posOffset>
              </wp:positionH>
              <wp:positionV relativeFrom="paragraph">
                <wp:posOffset>93345</wp:posOffset>
              </wp:positionV>
              <wp:extent cx="3771900" cy="574040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574040"/>
                      </a:xfrm>
                      <a:prstGeom prst="rect">
                        <a:avLst/>
                      </a:prstGeom>
                      <a:solidFill>
                        <a:srgbClr val="339933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D068E" w14:textId="77777777" w:rsidR="00A96F90" w:rsidRPr="00894AEE" w:rsidRDefault="00A96F90" w:rsidP="00894AEE">
                          <w:pPr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</w:pPr>
                          <w:r w:rsidRPr="00894AEE"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  <w:t xml:space="preserve">8861 St. Georgen </w:t>
                          </w:r>
                          <w:proofErr w:type="gramStart"/>
                          <w:r w:rsidRPr="00894AEE"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  <w:t xml:space="preserve">45, </w:t>
                          </w:r>
                          <w:r w:rsidR="00894AEE" w:rsidRPr="00894AEE"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  <w:t xml:space="preserve"> </w:t>
                          </w:r>
                          <w:r w:rsidRPr="00894AEE"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  <w:t>Tel.</w:t>
                          </w:r>
                          <w:proofErr w:type="gramEnd"/>
                          <w:r w:rsidRPr="00894AEE"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  <w:t>: 03537/221</w:t>
                          </w:r>
                        </w:p>
                        <w:p w14:paraId="0D1168E7" w14:textId="77777777" w:rsidR="00A96F90" w:rsidRPr="00894AEE" w:rsidRDefault="00A96F90" w:rsidP="00A96F90">
                          <w:pPr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</w:pPr>
                          <w:r w:rsidRPr="00894AEE"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  <w:t>gde@st-georgen-kreischberg.gv.at</w:t>
                          </w:r>
                        </w:p>
                        <w:p w14:paraId="6FF22E5F" w14:textId="77777777" w:rsidR="00A96F90" w:rsidRPr="00894AEE" w:rsidRDefault="00A96F90" w:rsidP="00A96F90">
                          <w:pPr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</w:pPr>
                          <w:r w:rsidRPr="00894AEE"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  <w:t>www.st-georgen-</w:t>
                          </w:r>
                          <w:r w:rsidR="00D3030C"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  <w:t>kreischberg.gv</w:t>
                          </w:r>
                          <w:r w:rsidRPr="00894AEE"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  <w:t>.at</w:t>
                          </w:r>
                        </w:p>
                        <w:p w14:paraId="38E9E527" w14:textId="77777777" w:rsidR="00A96F90" w:rsidRDefault="00A96F9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FCA53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7.4pt;margin-top:7.35pt;width:297pt;height:45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" fillcolor="#393">
              <v:textbox>
                <w:txbxContent>
                  <w:p w14:paraId="729D068E" w14:textId="77777777" w:rsidR="00A96F90" w:rsidRPr="00894AEE" w:rsidRDefault="00A96F90" w:rsidP="00894AEE">
                    <w:pPr>
                      <w:rPr>
                        <w:rFonts w:ascii="Arial" w:hAnsi="Arial" w:cs="Arial"/>
                        <w:b/>
                        <w:color w:val="FFFFFF"/>
                      </w:rPr>
                    </w:pPr>
                    <w:r w:rsidRPr="00894AEE">
                      <w:rPr>
                        <w:rFonts w:ascii="Arial" w:hAnsi="Arial" w:cs="Arial"/>
                        <w:b/>
                        <w:color w:val="FFFFFF"/>
                      </w:rPr>
                      <w:t xml:space="preserve">8861 St. Georgen </w:t>
                    </w:r>
                    <w:proofErr w:type="gramStart"/>
                    <w:r w:rsidRPr="00894AEE">
                      <w:rPr>
                        <w:rFonts w:ascii="Arial" w:hAnsi="Arial" w:cs="Arial"/>
                        <w:b/>
                        <w:color w:val="FFFFFF"/>
                      </w:rPr>
                      <w:t xml:space="preserve">45, </w:t>
                    </w:r>
                    <w:r w:rsidR="00894AEE" w:rsidRPr="00894AEE">
                      <w:rPr>
                        <w:rFonts w:ascii="Arial" w:hAnsi="Arial" w:cs="Arial"/>
                        <w:b/>
                        <w:color w:val="FFFFFF"/>
                      </w:rPr>
                      <w:t xml:space="preserve"> </w:t>
                    </w:r>
                    <w:r w:rsidRPr="00894AEE">
                      <w:rPr>
                        <w:rFonts w:ascii="Arial" w:hAnsi="Arial" w:cs="Arial"/>
                        <w:b/>
                        <w:color w:val="FFFFFF"/>
                      </w:rPr>
                      <w:t>Tel.</w:t>
                    </w:r>
                    <w:proofErr w:type="gramEnd"/>
                    <w:r w:rsidRPr="00894AEE">
                      <w:rPr>
                        <w:rFonts w:ascii="Arial" w:hAnsi="Arial" w:cs="Arial"/>
                        <w:b/>
                        <w:color w:val="FFFFFF"/>
                      </w:rPr>
                      <w:t>: 03537/221</w:t>
                    </w:r>
                  </w:p>
                  <w:p w14:paraId="0D1168E7" w14:textId="77777777" w:rsidR="00A96F90" w:rsidRPr="00894AEE" w:rsidRDefault="00A96F90" w:rsidP="00A96F90">
                    <w:pPr>
                      <w:rPr>
                        <w:rFonts w:ascii="Arial" w:hAnsi="Arial" w:cs="Arial"/>
                        <w:b/>
                        <w:color w:val="FFFFFF"/>
                      </w:rPr>
                    </w:pPr>
                    <w:r w:rsidRPr="00894AEE">
                      <w:rPr>
                        <w:rFonts w:ascii="Arial" w:hAnsi="Arial" w:cs="Arial"/>
                        <w:b/>
                        <w:color w:val="FFFFFF"/>
                      </w:rPr>
                      <w:t>gde@st-georgen-kreischberg.gv.at</w:t>
                    </w:r>
                  </w:p>
                  <w:p w14:paraId="6FF22E5F" w14:textId="77777777" w:rsidR="00A96F90" w:rsidRPr="00894AEE" w:rsidRDefault="00A96F90" w:rsidP="00A96F90">
                    <w:pPr>
                      <w:rPr>
                        <w:rFonts w:ascii="Arial" w:hAnsi="Arial" w:cs="Arial"/>
                        <w:b/>
                        <w:color w:val="FFFFFF"/>
                      </w:rPr>
                    </w:pPr>
                    <w:r w:rsidRPr="00894AEE">
                      <w:rPr>
                        <w:rFonts w:ascii="Arial" w:hAnsi="Arial" w:cs="Arial"/>
                        <w:b/>
                        <w:color w:val="FFFFFF"/>
                      </w:rPr>
                      <w:t>www.st-georgen-</w:t>
                    </w:r>
                    <w:r w:rsidR="00D3030C">
                      <w:rPr>
                        <w:rFonts w:ascii="Arial" w:hAnsi="Arial" w:cs="Arial"/>
                        <w:b/>
                        <w:color w:val="FFFFFF"/>
                      </w:rPr>
                      <w:t>kreischberg.gv</w:t>
                    </w:r>
                    <w:r w:rsidRPr="00894AEE">
                      <w:rPr>
                        <w:rFonts w:ascii="Arial" w:hAnsi="Arial" w:cs="Arial"/>
                        <w:b/>
                        <w:color w:val="FFFFFF"/>
                      </w:rPr>
                      <w:t>.at</w:t>
                    </w:r>
                  </w:p>
                  <w:p w14:paraId="38E9E527" w14:textId="77777777" w:rsidR="00A96F90" w:rsidRDefault="00A96F90"/>
                </w:txbxContent>
              </v:textbox>
            </v:shape>
          </w:pict>
        </mc:Fallback>
      </mc:AlternateContent>
    </w:r>
    <w:r w:rsidR="008E3873">
      <w:rPr>
        <w:sz w:val="44"/>
        <w:szCs w:val="44"/>
      </w:rPr>
      <w:tab/>
    </w:r>
    <w:r w:rsidR="008E3873">
      <w:rPr>
        <w:sz w:val="44"/>
        <w:szCs w:val="44"/>
      </w:rPr>
      <w:tab/>
    </w:r>
  </w:p>
  <w:p w14:paraId="3B7DB218" w14:textId="77777777" w:rsidR="00A96F90" w:rsidRDefault="00A96F90" w:rsidP="00A96F90"/>
  <w:p w14:paraId="602608C6" w14:textId="77777777" w:rsidR="00A96F90" w:rsidRDefault="00A96F90" w:rsidP="00A96F90"/>
  <w:p w14:paraId="2E2B8DC4" w14:textId="77777777" w:rsidR="00B071BA" w:rsidRDefault="00B071BA" w:rsidP="00A96F90"/>
  <w:p w14:paraId="57EA5904" w14:textId="5792582A" w:rsidR="00B071BA" w:rsidRPr="00B071BA" w:rsidRDefault="00B071BA" w:rsidP="00A96F90">
    <w:pPr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96A4F"/>
    <w:multiLevelType w:val="multilevel"/>
    <w:tmpl w:val="B9A0E378"/>
    <w:lvl w:ilvl="0">
      <w:start w:val="8861"/>
      <w:numFmt w:val="decimal"/>
      <w:lvlText w:val="%1"/>
      <w:lvlJc w:val="left"/>
      <w:pPr>
        <w:tabs>
          <w:tab w:val="num" w:pos="1095"/>
        </w:tabs>
        <w:ind w:left="1095" w:hanging="6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 w15:restartNumberingAfterBreak="0">
    <w:nsid w:val="77524FFB"/>
    <w:multiLevelType w:val="hybridMultilevel"/>
    <w:tmpl w:val="B9A0E378"/>
    <w:lvl w:ilvl="0" w:tplc="E2A0904E">
      <w:start w:val="8861"/>
      <w:numFmt w:val="decimal"/>
      <w:lvlText w:val="%1"/>
      <w:lvlJc w:val="left"/>
      <w:pPr>
        <w:tabs>
          <w:tab w:val="num" w:pos="1095"/>
        </w:tabs>
        <w:ind w:left="1095" w:hanging="660"/>
      </w:pPr>
      <w:rPr>
        <w:rFonts w:hint="default"/>
      </w:rPr>
    </w:lvl>
    <w:lvl w:ilvl="1" w:tplc="9E5A59D0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FE824EAE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BD9A4F5E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1A4428DA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950C6CC4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3BF0DB92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32787054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E1F61B9A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>
      <o:colormru v:ext="edit" colors="#393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EAE"/>
    <w:rsid w:val="0001131B"/>
    <w:rsid w:val="001609C6"/>
    <w:rsid w:val="001C77F6"/>
    <w:rsid w:val="001D4A28"/>
    <w:rsid w:val="00204FB0"/>
    <w:rsid w:val="00207540"/>
    <w:rsid w:val="00264957"/>
    <w:rsid w:val="002A1E37"/>
    <w:rsid w:val="002D093F"/>
    <w:rsid w:val="002E0155"/>
    <w:rsid w:val="00345A52"/>
    <w:rsid w:val="00367935"/>
    <w:rsid w:val="00385DF2"/>
    <w:rsid w:val="003C69E6"/>
    <w:rsid w:val="003E2248"/>
    <w:rsid w:val="004517C8"/>
    <w:rsid w:val="004828C5"/>
    <w:rsid w:val="004C60CB"/>
    <w:rsid w:val="004F3B9C"/>
    <w:rsid w:val="005047C0"/>
    <w:rsid w:val="00511682"/>
    <w:rsid w:val="00511FED"/>
    <w:rsid w:val="005173E0"/>
    <w:rsid w:val="00532441"/>
    <w:rsid w:val="00555CBD"/>
    <w:rsid w:val="00574FCA"/>
    <w:rsid w:val="00582E1B"/>
    <w:rsid w:val="00594FC7"/>
    <w:rsid w:val="005A1F4A"/>
    <w:rsid w:val="005B19F7"/>
    <w:rsid w:val="005B2253"/>
    <w:rsid w:val="005E6D05"/>
    <w:rsid w:val="005F6782"/>
    <w:rsid w:val="005F74A7"/>
    <w:rsid w:val="006429BF"/>
    <w:rsid w:val="006A7162"/>
    <w:rsid w:val="006D5237"/>
    <w:rsid w:val="006F2BA2"/>
    <w:rsid w:val="0073551E"/>
    <w:rsid w:val="00735D90"/>
    <w:rsid w:val="00753BBF"/>
    <w:rsid w:val="00782406"/>
    <w:rsid w:val="007C1762"/>
    <w:rsid w:val="008137B6"/>
    <w:rsid w:val="008140BB"/>
    <w:rsid w:val="00837CB8"/>
    <w:rsid w:val="00882599"/>
    <w:rsid w:val="0088306B"/>
    <w:rsid w:val="00894AEE"/>
    <w:rsid w:val="008E0DD2"/>
    <w:rsid w:val="008E3873"/>
    <w:rsid w:val="00900E9A"/>
    <w:rsid w:val="00900F18"/>
    <w:rsid w:val="00941931"/>
    <w:rsid w:val="0096012A"/>
    <w:rsid w:val="00992F8D"/>
    <w:rsid w:val="009E025A"/>
    <w:rsid w:val="009E2197"/>
    <w:rsid w:val="009E6B8F"/>
    <w:rsid w:val="00A25A51"/>
    <w:rsid w:val="00A355C5"/>
    <w:rsid w:val="00A8034B"/>
    <w:rsid w:val="00A96F90"/>
    <w:rsid w:val="00AD0268"/>
    <w:rsid w:val="00B071BA"/>
    <w:rsid w:val="00B31EBB"/>
    <w:rsid w:val="00B41024"/>
    <w:rsid w:val="00B436A9"/>
    <w:rsid w:val="00B47EAE"/>
    <w:rsid w:val="00B72ED2"/>
    <w:rsid w:val="00B93AD9"/>
    <w:rsid w:val="00B93AE4"/>
    <w:rsid w:val="00BE036B"/>
    <w:rsid w:val="00C00C35"/>
    <w:rsid w:val="00C01F4B"/>
    <w:rsid w:val="00C54C76"/>
    <w:rsid w:val="00C83D6D"/>
    <w:rsid w:val="00CB214B"/>
    <w:rsid w:val="00CC1692"/>
    <w:rsid w:val="00CD2B02"/>
    <w:rsid w:val="00CF3E2C"/>
    <w:rsid w:val="00D16F80"/>
    <w:rsid w:val="00D23007"/>
    <w:rsid w:val="00D3030C"/>
    <w:rsid w:val="00D6029A"/>
    <w:rsid w:val="00DB3822"/>
    <w:rsid w:val="00DB7251"/>
    <w:rsid w:val="00DB7C13"/>
    <w:rsid w:val="00DE0B44"/>
    <w:rsid w:val="00E87A8F"/>
    <w:rsid w:val="00EA18B1"/>
    <w:rsid w:val="00EA4E37"/>
    <w:rsid w:val="00F42311"/>
    <w:rsid w:val="00FE73FF"/>
    <w:rsid w:val="00FF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393"/>
    </o:shapedefaults>
    <o:shapelayout v:ext="edit">
      <o:idmap v:ext="edit" data="1"/>
    </o:shapelayout>
  </w:shapeDefaults>
  <w:decimalSymbol w:val=","/>
  <w:listSeparator w:val=";"/>
  <w14:docId w14:val="693B7F6D"/>
  <w15:chartTrackingRefBased/>
  <w15:docId w15:val="{2D8CACB6-2E97-47D1-8886-A97FDEEA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sz w:val="5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sid w:val="001C77F6"/>
    <w:rPr>
      <w:rFonts w:ascii="Tahoma" w:hAnsi="Tahoma" w:cs="Tahoma"/>
      <w:sz w:val="16"/>
      <w:szCs w:val="1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82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Winworddateien\VORLAGEN\GEMEIND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GEMEINDE</Template>
  <TotalTime>0</TotalTime>
  <Pages>1</Pages>
  <Words>182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Bank: Raiba St. Georgen, Kto. 7000029, BLZ 38238</vt:lpstr>
    </vt:vector>
  </TitlesOfParts>
  <Company>St. Georgen ob Murau</Company>
  <LinksUpToDate>false</LinksUpToDate>
  <CharactersWithSpaces>1331</CharactersWithSpaces>
  <SharedDoc>false</SharedDoc>
  <HLinks>
    <vt:vector size="6" baseType="variant">
      <vt:variant>
        <vt:i4>2162710</vt:i4>
      </vt:variant>
      <vt:variant>
        <vt:i4>3</vt:i4>
      </vt:variant>
      <vt:variant>
        <vt:i4>0</vt:i4>
      </vt:variant>
      <vt:variant>
        <vt:i4>5</vt:i4>
      </vt:variant>
      <vt:variant>
        <vt:lpwstr>mailto:karl.raffalt@st-georgen-kreischberg.gv.at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Bank: Raiba St. Georgen, Kto. 7000029, BLZ 38238</dc:title>
  <dc:subject/>
  <dc:creator>Martin Bacher</dc:creator>
  <cp:keywords/>
  <cp:lastModifiedBy>Jasmin Podmenik</cp:lastModifiedBy>
  <cp:revision>3</cp:revision>
  <cp:lastPrinted>2024-12-16T11:10:00Z</cp:lastPrinted>
  <dcterms:created xsi:type="dcterms:W3CDTF">2024-12-16T10:49:00Z</dcterms:created>
  <dcterms:modified xsi:type="dcterms:W3CDTF">2024-12-16T11:09:00Z</dcterms:modified>
</cp:coreProperties>
</file>